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D8CA7" w:themeColor="accent5" w:themeShade="BF"/>
  <w:body>
    <w:p w14:paraId="2DAA154B" w14:textId="340DC207" w:rsidR="005E1815" w:rsidRPr="005E1815" w:rsidRDefault="00DF43AF" w:rsidP="00B9224B">
      <w:pPr>
        <w:shd w:val="clear" w:color="auto" w:fill="B8E0EB" w:themeFill="accent5" w:themeFillTint="66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1AD6F3" wp14:editId="00C93F73">
                <wp:simplePos x="0" y="0"/>
                <wp:positionH relativeFrom="column">
                  <wp:posOffset>-236220</wp:posOffset>
                </wp:positionH>
                <wp:positionV relativeFrom="paragraph">
                  <wp:posOffset>2103755</wp:posOffset>
                </wp:positionV>
                <wp:extent cx="5425440" cy="53721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537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296F5" w14:textId="77777777" w:rsidR="001C7D44" w:rsidRDefault="001C7D44" w:rsidP="001B7122">
                            <w:pPr>
                              <w:ind w:left="720" w:hanging="360"/>
                            </w:pPr>
                          </w:p>
                          <w:p w14:paraId="151553C8" w14:textId="73A0B868" w:rsidR="001C7D44" w:rsidRPr="004A36D4" w:rsidRDefault="004A36D4" w:rsidP="004A36D4">
                            <w:pPr>
                              <w:pStyle w:val="ListParagraph"/>
                              <w:rPr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  <w:t>Economic Benefits Fact Sheet</w:t>
                            </w:r>
                          </w:p>
                          <w:p w14:paraId="4B8267B0" w14:textId="6E462C10" w:rsidR="005B5156" w:rsidRDefault="0069169D" w:rsidP="001B712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5B5156"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  <w:r w:rsidR="004E5D0D" w:rsidRPr="005B5156">
                              <w:rPr>
                                <w:sz w:val="36"/>
                                <w:szCs w:val="36"/>
                              </w:rPr>
                              <w:t>hyscial activity</w:t>
                            </w:r>
                            <w:r w:rsidR="00156569">
                              <w:rPr>
                                <w:sz w:val="36"/>
                                <w:szCs w:val="36"/>
                              </w:rPr>
                              <w:t xml:space="preserve"> in parks</w:t>
                            </w:r>
                            <w:r w:rsidR="004E5D0D" w:rsidRPr="005B5156">
                              <w:rPr>
                                <w:sz w:val="36"/>
                                <w:szCs w:val="36"/>
                              </w:rPr>
                              <w:t xml:space="preserve"> impacts Health Care Savings – between $4 and $</w:t>
                            </w:r>
                            <w:r w:rsidR="00275FF4" w:rsidRPr="005B5156">
                              <w:rPr>
                                <w:sz w:val="36"/>
                                <w:szCs w:val="36"/>
                              </w:rPr>
                              <w:t>69.4 million per year.</w:t>
                            </w:r>
                          </w:p>
                          <w:p w14:paraId="3490297B" w14:textId="77777777" w:rsidR="005B5156" w:rsidRDefault="005B5156" w:rsidP="005B5156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40F8510" w14:textId="64D0AD2B" w:rsidR="0074156F" w:rsidRPr="00901593" w:rsidRDefault="00F63CAF" w:rsidP="001B712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5B5156">
                              <w:rPr>
                                <w:sz w:val="32"/>
                                <w:szCs w:val="32"/>
                              </w:rPr>
                              <w:t>Elderly Patients participating in Nature Therapy programs</w:t>
                            </w:r>
                            <w:r w:rsidR="005664A5" w:rsidRPr="005B5156">
                              <w:rPr>
                                <w:sz w:val="32"/>
                                <w:szCs w:val="32"/>
                              </w:rPr>
                              <w:t xml:space="preserve"> report lowered need for medications and reduction in falls.</w:t>
                            </w:r>
                          </w:p>
                          <w:p w14:paraId="6E3528E9" w14:textId="77777777" w:rsidR="00901593" w:rsidRPr="00901593" w:rsidRDefault="00901593" w:rsidP="00901593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7EB053F" w14:textId="041E420F" w:rsidR="00901593" w:rsidRDefault="0094571A" w:rsidP="001B712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5D4B4C">
                              <w:rPr>
                                <w:sz w:val="32"/>
                                <w:szCs w:val="32"/>
                              </w:rPr>
                              <w:t>Nature views and indoor plants improve employee</w:t>
                            </w:r>
                            <w:r w:rsidRPr="005D4B4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morale/satisfaction</w:t>
                            </w:r>
                            <w:r w:rsidRPr="005D4B4C">
                              <w:rPr>
                                <w:sz w:val="32"/>
                                <w:szCs w:val="32"/>
                              </w:rPr>
                              <w:t>, decrease absenteeism, and increase efficiency</w:t>
                            </w:r>
                            <w:r w:rsidR="005D4B4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D40CABF" w14:textId="77777777" w:rsidR="005D4B4C" w:rsidRPr="005D4B4C" w:rsidRDefault="005D4B4C" w:rsidP="005D4B4C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6261AB" w14:textId="696908CE" w:rsidR="005664A5" w:rsidRDefault="00F01A23" w:rsidP="00DF43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Shoppers</w:t>
                            </w:r>
                            <w:r w:rsidR="00C025CF">
                              <w:rPr>
                                <w:sz w:val="32"/>
                                <w:szCs w:val="32"/>
                              </w:rPr>
                              <w:t xml:space="preserve"> will spend more time and money in tree lined business districts</w:t>
                            </w:r>
                            <w:r w:rsidR="0018052E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921620D" w14:textId="77777777" w:rsidR="0018052E" w:rsidRPr="0018052E" w:rsidRDefault="0018052E" w:rsidP="0018052E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811578" w14:textId="00651E14" w:rsidR="0018052E" w:rsidRPr="00DF43AF" w:rsidRDefault="0018052E" w:rsidP="00DF43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Trees provide shade and cooling reducing energy costs.</w:t>
                            </w:r>
                          </w:p>
                          <w:p w14:paraId="2B9A543E" w14:textId="77777777" w:rsidR="0074156F" w:rsidRDefault="0074156F" w:rsidP="0074156F">
                            <w:pPr>
                              <w:pStyle w:val="Title"/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</w:p>
                          <w:p w14:paraId="75C3D552" w14:textId="77777777" w:rsidR="0074156F" w:rsidRPr="0074156F" w:rsidRDefault="0074156F" w:rsidP="0074156F">
                            <w:pPr>
                              <w:pStyle w:val="Title"/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D6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6pt;margin-top:165.65pt;width:427.2pt;height:42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">
                <v:textbox>
                  <w:txbxContent>
                    <w:p w14:paraId="716296F5" w14:textId="77777777" w:rsidR="001C7D44" w:rsidRDefault="001C7D44" w:rsidP="001B7122">
                      <w:pPr>
                        <w:ind w:left="720" w:hanging="360"/>
                      </w:pPr>
                    </w:p>
                    <w:p w14:paraId="151553C8" w14:textId="73A0B868" w:rsidR="001C7D44" w:rsidRPr="004A36D4" w:rsidRDefault="004A36D4" w:rsidP="004A36D4">
                      <w:pPr>
                        <w:pStyle w:val="ListParagraph"/>
                        <w:rPr>
                          <w:b/>
                          <w:bCs/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48"/>
                          <w:szCs w:val="48"/>
                        </w:rPr>
                        <w:t>Economic Benefits Fact Sheet</w:t>
                      </w:r>
                    </w:p>
                    <w:p w14:paraId="4B8267B0" w14:textId="6E462C10" w:rsidR="005B5156" w:rsidRDefault="0069169D" w:rsidP="001B712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  <w:szCs w:val="36"/>
                        </w:rPr>
                      </w:pPr>
                      <w:r w:rsidRPr="005B5156">
                        <w:rPr>
                          <w:sz w:val="36"/>
                          <w:szCs w:val="36"/>
                        </w:rPr>
                        <w:t>P</w:t>
                      </w:r>
                      <w:r w:rsidR="004E5D0D" w:rsidRPr="005B5156">
                        <w:rPr>
                          <w:sz w:val="36"/>
                          <w:szCs w:val="36"/>
                        </w:rPr>
                        <w:t>hyscial activity</w:t>
                      </w:r>
                      <w:r w:rsidR="00156569">
                        <w:rPr>
                          <w:sz w:val="36"/>
                          <w:szCs w:val="36"/>
                        </w:rPr>
                        <w:t xml:space="preserve"> in parks</w:t>
                      </w:r>
                      <w:r w:rsidR="004E5D0D" w:rsidRPr="005B5156">
                        <w:rPr>
                          <w:sz w:val="36"/>
                          <w:szCs w:val="36"/>
                        </w:rPr>
                        <w:t xml:space="preserve"> impacts Health Care Savings – between $4 and $</w:t>
                      </w:r>
                      <w:r w:rsidR="00275FF4" w:rsidRPr="005B5156">
                        <w:rPr>
                          <w:sz w:val="36"/>
                          <w:szCs w:val="36"/>
                        </w:rPr>
                        <w:t>69.4 million per year.</w:t>
                      </w:r>
                    </w:p>
                    <w:p w14:paraId="3490297B" w14:textId="77777777" w:rsidR="005B5156" w:rsidRDefault="005B5156" w:rsidP="005B5156">
                      <w:pPr>
                        <w:pStyle w:val="ListParagraph"/>
                        <w:rPr>
                          <w:sz w:val="36"/>
                          <w:szCs w:val="36"/>
                        </w:rPr>
                      </w:pPr>
                    </w:p>
                    <w:p w14:paraId="140F8510" w14:textId="64D0AD2B" w:rsidR="0074156F" w:rsidRPr="00901593" w:rsidRDefault="00F63CAF" w:rsidP="001B712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  <w:szCs w:val="36"/>
                        </w:rPr>
                      </w:pPr>
                      <w:r w:rsidRPr="005B5156">
                        <w:rPr>
                          <w:sz w:val="32"/>
                          <w:szCs w:val="32"/>
                        </w:rPr>
                        <w:t>Elderly Patients participating in Nature Therapy programs</w:t>
                      </w:r>
                      <w:r w:rsidR="005664A5" w:rsidRPr="005B5156">
                        <w:rPr>
                          <w:sz w:val="32"/>
                          <w:szCs w:val="32"/>
                        </w:rPr>
                        <w:t xml:space="preserve"> report lowered need for medications and reduction in falls.</w:t>
                      </w:r>
                    </w:p>
                    <w:p w14:paraId="6E3528E9" w14:textId="77777777" w:rsidR="00901593" w:rsidRPr="00901593" w:rsidRDefault="00901593" w:rsidP="00901593">
                      <w:pPr>
                        <w:pStyle w:val="ListParagraph"/>
                        <w:rPr>
                          <w:sz w:val="36"/>
                          <w:szCs w:val="36"/>
                        </w:rPr>
                      </w:pPr>
                    </w:p>
                    <w:p w14:paraId="57EB053F" w14:textId="041E420F" w:rsidR="00901593" w:rsidRDefault="0094571A" w:rsidP="001B712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2"/>
                          <w:szCs w:val="32"/>
                        </w:rPr>
                      </w:pPr>
                      <w:r w:rsidRPr="005D4B4C">
                        <w:rPr>
                          <w:sz w:val="32"/>
                          <w:szCs w:val="32"/>
                        </w:rPr>
                        <w:t>Nature views and indoor plants improve employee</w:t>
                      </w:r>
                      <w:r w:rsidRPr="005D4B4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morale/satisfaction</w:t>
                      </w:r>
                      <w:r w:rsidRPr="005D4B4C">
                        <w:rPr>
                          <w:sz w:val="32"/>
                          <w:szCs w:val="32"/>
                        </w:rPr>
                        <w:t>, decrease absenteeism, and increase efficiency</w:t>
                      </w:r>
                      <w:r w:rsidR="005D4B4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2D40CABF" w14:textId="77777777" w:rsidR="005D4B4C" w:rsidRPr="005D4B4C" w:rsidRDefault="005D4B4C" w:rsidP="005D4B4C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2F6261AB" w14:textId="696908CE" w:rsidR="005664A5" w:rsidRDefault="00F01A23" w:rsidP="00DF43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Shoppers</w:t>
                      </w:r>
                      <w:r w:rsidR="00C025CF">
                        <w:rPr>
                          <w:sz w:val="32"/>
                          <w:szCs w:val="32"/>
                        </w:rPr>
                        <w:t xml:space="preserve"> will spend more time and money in tree lined business districts</w:t>
                      </w:r>
                      <w:r w:rsidR="0018052E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921620D" w14:textId="77777777" w:rsidR="0018052E" w:rsidRPr="0018052E" w:rsidRDefault="0018052E" w:rsidP="0018052E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3E811578" w14:textId="00651E14" w:rsidR="0018052E" w:rsidRPr="00DF43AF" w:rsidRDefault="0018052E" w:rsidP="00DF43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Trees provide shade and cooling reducing energy costs.</w:t>
                      </w:r>
                    </w:p>
                    <w:p w14:paraId="2B9A543E" w14:textId="77777777" w:rsidR="0074156F" w:rsidRDefault="0074156F" w:rsidP="0074156F">
                      <w:pPr>
                        <w:pStyle w:val="Title"/>
                        <w:rPr>
                          <w:b w:val="0"/>
                          <w:bCs w:val="0"/>
                          <w:sz w:val="32"/>
                          <w:szCs w:val="32"/>
                        </w:rPr>
                      </w:pPr>
                    </w:p>
                    <w:p w14:paraId="75C3D552" w14:textId="77777777" w:rsidR="0074156F" w:rsidRPr="0074156F" w:rsidRDefault="0074156F" w:rsidP="0074156F">
                      <w:pPr>
                        <w:pStyle w:val="Title"/>
                        <w:rPr>
                          <w:b w:val="0"/>
                          <w:bCs w:val="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1F2F" w:rsidRPr="00E70DEF">
        <w:rPr>
          <w:b/>
          <w:bCs/>
        </w:rPr>
        <w:drawing>
          <wp:inline distT="0" distB="0" distL="0" distR="0" wp14:anchorId="1728AD95" wp14:editId="4393D613">
            <wp:extent cx="2743200" cy="1828800"/>
            <wp:effectExtent l="0" t="0" r="0" b="0"/>
            <wp:docPr id="1481968531" name="Picture 14" descr="A child sitting on a tree stump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68531" name="Picture 14" descr="A child sitting on a tree stump reading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815" w:rsidRPr="005E1815" w:rsidSect="00E8596A">
      <w:headerReference w:type="default" r:id="rId12"/>
      <w:footerReference w:type="default" r:id="rId13"/>
      <w:headerReference w:type="first" r:id="rId14"/>
      <w:pgSz w:w="12240" w:h="15840"/>
      <w:pgMar w:top="2232" w:right="2232" w:bottom="1800" w:left="2232" w:header="720" w:footer="864" w:gutter="0"/>
      <w:pgBorders w:offsetFrom="page">
        <w:top w:val="single" w:sz="36" w:space="24" w:color="7CD4A8" w:themeColor="accent3" w:themeTint="99"/>
        <w:left w:val="single" w:sz="36" w:space="24" w:color="7CD4A8" w:themeColor="accent3" w:themeTint="99"/>
        <w:bottom w:val="single" w:sz="36" w:space="24" w:color="7CD4A8" w:themeColor="accent3" w:themeTint="99"/>
        <w:right w:val="single" w:sz="36" w:space="24" w:color="7CD4A8" w:themeColor="accent3" w:themeTint="99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EAD25" w14:textId="77777777" w:rsidR="00272C94" w:rsidRDefault="00272C94" w:rsidP="0068245E">
      <w:pPr>
        <w:spacing w:after="0" w:line="240" w:lineRule="auto"/>
      </w:pPr>
      <w:r>
        <w:separator/>
      </w:r>
    </w:p>
  </w:endnote>
  <w:endnote w:type="continuationSeparator" w:id="0">
    <w:p w14:paraId="2638F660" w14:textId="77777777" w:rsidR="00272C94" w:rsidRDefault="00272C9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ub Medium">
    <w:charset w:val="DE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064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BE55DA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16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DB8447" w14:textId="77777777" w:rsidR="00272C94" w:rsidRDefault="00272C94" w:rsidP="0068245E">
      <w:pPr>
        <w:spacing w:after="0" w:line="240" w:lineRule="auto"/>
      </w:pPr>
      <w:r>
        <w:separator/>
      </w:r>
    </w:p>
  </w:footnote>
  <w:footnote w:type="continuationSeparator" w:id="0">
    <w:p w14:paraId="0B37A0ED" w14:textId="77777777" w:rsidR="00272C94" w:rsidRDefault="00272C94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D066D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6CBBD218" wp14:editId="7C77CF9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A20F3AF" id="Frame 2" o:spid="_x0000_s1026" alt="Border around document" style="position:absolute;margin-left:0;margin-top:0;width:539.3pt;height:10in;z-index:-251659264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" path="m,l6848856,r,9144000l,9144000,,xm466133,466133r,8211734l6382723,8677867r,-8211734l466133,466133xe" fillcolor="#63a537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9C1CB" w14:textId="77777777" w:rsidR="009124DD" w:rsidRDefault="004A1A9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1B63AADA" wp14:editId="599E1C5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A494538" id="Frame 20" o:spid="_x0000_s1026" alt="Border around document" style="position:absolute;margin-left:0;margin-top:0;width:539.3pt;height:10in;z-index:-251657216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" path="m,l6848856,r,9144000l,9144000,,xm466133,466133r,8211734l6382723,8677867r,-8211734l466133,466133xe" fillcolor="#63a537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468pt;height:331.1pt" o:bullet="t">
        <v:imagedata r:id="rId1" o:title="dan28un-a5ad2c95-33de-4a1d-a0ab-d98d08a00644[1]"/>
      </v:shape>
    </w:pict>
  </w:numPicBullet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692338B"/>
    <w:multiLevelType w:val="hybridMultilevel"/>
    <w:tmpl w:val="53880388"/>
    <w:lvl w:ilvl="0" w:tplc="6CAEE704">
      <w:start w:val="1"/>
      <w:numFmt w:val="bullet"/>
      <w:lvlText w:val="▶"/>
      <w:lvlJc w:val="left"/>
      <w:pPr>
        <w:ind w:left="720" w:hanging="360"/>
      </w:pPr>
      <w:rPr>
        <w:rFonts w:ascii="Krub Medium" w:hAnsi="Krub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37D45"/>
    <w:multiLevelType w:val="hybridMultilevel"/>
    <w:tmpl w:val="1540990A"/>
    <w:lvl w:ilvl="0" w:tplc="D45A26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FE26E9C"/>
    <w:multiLevelType w:val="hybridMultilevel"/>
    <w:tmpl w:val="46B2B0B0"/>
    <w:lvl w:ilvl="0" w:tplc="D45A26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8369083">
    <w:abstractNumId w:val="11"/>
  </w:num>
  <w:num w:numId="2" w16cid:durableId="170072504">
    <w:abstractNumId w:val="15"/>
  </w:num>
  <w:num w:numId="3" w16cid:durableId="185292114">
    <w:abstractNumId w:val="10"/>
  </w:num>
  <w:num w:numId="4" w16cid:durableId="773281117">
    <w:abstractNumId w:val="14"/>
  </w:num>
  <w:num w:numId="5" w16cid:durableId="2109962945">
    <w:abstractNumId w:val="7"/>
  </w:num>
  <w:num w:numId="6" w16cid:durableId="2030519814">
    <w:abstractNumId w:val="6"/>
  </w:num>
  <w:num w:numId="7" w16cid:durableId="982657445">
    <w:abstractNumId w:val="5"/>
  </w:num>
  <w:num w:numId="8" w16cid:durableId="1740126782">
    <w:abstractNumId w:val="4"/>
  </w:num>
  <w:num w:numId="9" w16cid:durableId="1023673538">
    <w:abstractNumId w:val="12"/>
  </w:num>
  <w:num w:numId="10" w16cid:durableId="286621328">
    <w:abstractNumId w:val="3"/>
  </w:num>
  <w:num w:numId="11" w16cid:durableId="1647540472">
    <w:abstractNumId w:val="2"/>
  </w:num>
  <w:num w:numId="12" w16cid:durableId="1034189423">
    <w:abstractNumId w:val="1"/>
  </w:num>
  <w:num w:numId="13" w16cid:durableId="1769159212">
    <w:abstractNumId w:val="0"/>
  </w:num>
  <w:num w:numId="14" w16cid:durableId="682333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68417629">
    <w:abstractNumId w:val="8"/>
  </w:num>
  <w:num w:numId="16" w16cid:durableId="31544473">
    <w:abstractNumId w:val="9"/>
  </w:num>
  <w:num w:numId="17" w16cid:durableId="18734187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displayBackgroundShape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0EE"/>
    <w:rsid w:val="000768F4"/>
    <w:rsid w:val="0008632C"/>
    <w:rsid w:val="000A54F4"/>
    <w:rsid w:val="000E33EA"/>
    <w:rsid w:val="00112287"/>
    <w:rsid w:val="00156569"/>
    <w:rsid w:val="001570B2"/>
    <w:rsid w:val="001624C3"/>
    <w:rsid w:val="00164AC3"/>
    <w:rsid w:val="0018052E"/>
    <w:rsid w:val="001B7122"/>
    <w:rsid w:val="001C50E2"/>
    <w:rsid w:val="001C7D44"/>
    <w:rsid w:val="00220400"/>
    <w:rsid w:val="00272C94"/>
    <w:rsid w:val="002733AA"/>
    <w:rsid w:val="00275FF4"/>
    <w:rsid w:val="002A068F"/>
    <w:rsid w:val="002F1575"/>
    <w:rsid w:val="0030446C"/>
    <w:rsid w:val="0036181A"/>
    <w:rsid w:val="004611DB"/>
    <w:rsid w:val="00484D97"/>
    <w:rsid w:val="00492854"/>
    <w:rsid w:val="004A1A94"/>
    <w:rsid w:val="004A36D4"/>
    <w:rsid w:val="004E5D0D"/>
    <w:rsid w:val="00561481"/>
    <w:rsid w:val="0056256E"/>
    <w:rsid w:val="005664A5"/>
    <w:rsid w:val="005816A8"/>
    <w:rsid w:val="005A2EDE"/>
    <w:rsid w:val="005B5156"/>
    <w:rsid w:val="005D2D39"/>
    <w:rsid w:val="005D4B4C"/>
    <w:rsid w:val="005E1815"/>
    <w:rsid w:val="0068245E"/>
    <w:rsid w:val="0069169D"/>
    <w:rsid w:val="00692C40"/>
    <w:rsid w:val="0069500E"/>
    <w:rsid w:val="006B20EE"/>
    <w:rsid w:val="006E191A"/>
    <w:rsid w:val="00713F12"/>
    <w:rsid w:val="007177C1"/>
    <w:rsid w:val="0073666E"/>
    <w:rsid w:val="0074156F"/>
    <w:rsid w:val="00751F2F"/>
    <w:rsid w:val="00752483"/>
    <w:rsid w:val="007A2971"/>
    <w:rsid w:val="007A4EDB"/>
    <w:rsid w:val="007A70CF"/>
    <w:rsid w:val="007C3296"/>
    <w:rsid w:val="00834305"/>
    <w:rsid w:val="008466BC"/>
    <w:rsid w:val="00851984"/>
    <w:rsid w:val="0085216E"/>
    <w:rsid w:val="008701A5"/>
    <w:rsid w:val="0089436B"/>
    <w:rsid w:val="00897FB4"/>
    <w:rsid w:val="008C4FC8"/>
    <w:rsid w:val="008F2879"/>
    <w:rsid w:val="00901593"/>
    <w:rsid w:val="009124DD"/>
    <w:rsid w:val="00922437"/>
    <w:rsid w:val="0094423C"/>
    <w:rsid w:val="0094571A"/>
    <w:rsid w:val="00976EA9"/>
    <w:rsid w:val="00994CF3"/>
    <w:rsid w:val="009B1E84"/>
    <w:rsid w:val="00A560C2"/>
    <w:rsid w:val="00A56F98"/>
    <w:rsid w:val="00A64661"/>
    <w:rsid w:val="00A95506"/>
    <w:rsid w:val="00A95FC2"/>
    <w:rsid w:val="00A97EEB"/>
    <w:rsid w:val="00AB123B"/>
    <w:rsid w:val="00B168F9"/>
    <w:rsid w:val="00B275EC"/>
    <w:rsid w:val="00B620E5"/>
    <w:rsid w:val="00B9224B"/>
    <w:rsid w:val="00BB595E"/>
    <w:rsid w:val="00BE04DC"/>
    <w:rsid w:val="00C025CF"/>
    <w:rsid w:val="00C40B41"/>
    <w:rsid w:val="00C41CA0"/>
    <w:rsid w:val="00C6238D"/>
    <w:rsid w:val="00C67FD5"/>
    <w:rsid w:val="00C93A32"/>
    <w:rsid w:val="00C9647A"/>
    <w:rsid w:val="00CA4905"/>
    <w:rsid w:val="00CA6F86"/>
    <w:rsid w:val="00CB09B6"/>
    <w:rsid w:val="00CE754C"/>
    <w:rsid w:val="00CE7E1B"/>
    <w:rsid w:val="00CF207A"/>
    <w:rsid w:val="00D05DC0"/>
    <w:rsid w:val="00D529A9"/>
    <w:rsid w:val="00D61EC8"/>
    <w:rsid w:val="00D7573C"/>
    <w:rsid w:val="00D92469"/>
    <w:rsid w:val="00D97147"/>
    <w:rsid w:val="00DF43AF"/>
    <w:rsid w:val="00E03E13"/>
    <w:rsid w:val="00E402F3"/>
    <w:rsid w:val="00E42A1B"/>
    <w:rsid w:val="00E43EFE"/>
    <w:rsid w:val="00E8596A"/>
    <w:rsid w:val="00EA786A"/>
    <w:rsid w:val="00EF4304"/>
    <w:rsid w:val="00F01A23"/>
    <w:rsid w:val="00F111B7"/>
    <w:rsid w:val="00F31580"/>
    <w:rsid w:val="00F36536"/>
    <w:rsid w:val="00F63CAF"/>
    <w:rsid w:val="00F821A1"/>
    <w:rsid w:val="00F85ABB"/>
    <w:rsid w:val="00FB5CE6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7B3243"/>
  <w15:chartTrackingRefBased/>
  <w15:docId w15:val="{1BCFDAA4-BEDE-4489-8E80-065999400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55F51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4D671B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D671B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1521B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1521B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31521B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4A7B29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4A7B29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455F51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4A7B29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4A7B29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455F51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4D671B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4D671B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31521B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4D671B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4D671B" w:themeColor="accent1" w:themeShade="80"/>
        <w:bottom w:val="single" w:sz="4" w:space="10" w:color="4D671B" w:themeColor="accent1" w:themeShade="80"/>
      </w:pBdr>
      <w:spacing w:before="360" w:after="360"/>
      <w:jc w:val="center"/>
    </w:pPr>
    <w:rPr>
      <w:i/>
      <w:iCs/>
      <w:color w:val="4D671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4D671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4D671B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4D671B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206252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31521B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31521B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0A5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d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B81A36B949A643AC3D625B2786FFCF" ma:contentTypeVersion="13" ma:contentTypeDescription="Create a new document." ma:contentTypeScope="" ma:versionID="a75b0441d95d582c2526cbf923b9b38e">
  <xsd:schema xmlns:xsd="http://www.w3.org/2001/XMLSchema" xmlns:xs="http://www.w3.org/2001/XMLSchema" xmlns:p="http://schemas.microsoft.com/office/2006/metadata/properties" xmlns:ns2="5888fc64-4fc7-4ce5-9021-c38539a81fbe" xmlns:ns3="7a12b634-940b-4d96-9c54-fcdcacdad810" targetNamespace="http://schemas.microsoft.com/office/2006/metadata/properties" ma:root="true" ma:fieldsID="fa61e826fe2ec073fb24331c393e8083" ns2:_="" ns3:_="">
    <xsd:import namespace="5888fc64-4fc7-4ce5-9021-c38539a81fbe"/>
    <xsd:import namespace="7a12b634-940b-4d96-9c54-fcdcacdad8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8fc64-4fc7-4ce5-9021-c38539a81f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d038b50-52dc-447d-ac2e-a29bd036c4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2b634-940b-4d96-9c54-fcdcacdad8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88fc64-4fc7-4ce5-9021-c38539a81fb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5681C-C79A-464C-9B4D-8CE71E9C3BCB}"/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DF98EE-FF04-41DC-BE19-58B75560A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guide.dotx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Davis Hamlin</dc:creator>
  <cp:keywords/>
  <dc:description/>
  <cp:lastModifiedBy>Mary Davis Hamlin</cp:lastModifiedBy>
  <cp:revision>31</cp:revision>
  <dcterms:created xsi:type="dcterms:W3CDTF">2024-09-24T21:44:00Z</dcterms:created>
  <dcterms:modified xsi:type="dcterms:W3CDTF">2024-09-24T22:15:00Z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0x0101005CB81A36B949A643AC3D625B2786FFCF</vt:lpwstr>
  </property>
</Properties>
</file>