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13FAF79E" w14:textId="1574F04D" w:rsidR="000A54F4" w:rsidRPr="000A54F4" w:rsidRDefault="000A54F4" w:rsidP="000A54F4">
      <w:r w:rsidRPr="000A54F4">
        <w:rPr>
          <w:noProof/>
        </w:rPr>
        <w:drawing>
          <wp:inline distT="0" distB="0" distL="0" distR="0" wp14:anchorId="55435AB0" wp14:editId="0343E7E4">
            <wp:extent cx="4937760" cy="2087880"/>
            <wp:effectExtent l="0" t="0" r="0" b="7620"/>
            <wp:docPr id="449122142" name="Picture 2" descr="A person standing on grass nea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22142" name="Picture 2" descr="A person standing on grass near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154B" w14:textId="13CFAD5B" w:rsidR="005E1815" w:rsidRPr="005E1815" w:rsidRDefault="005E1815" w:rsidP="005E1815"/>
    <w:p w14:paraId="70FFA7D3" w14:textId="57DDA281" w:rsidR="005E1815" w:rsidRPr="000A54F4" w:rsidRDefault="000A54F4" w:rsidP="000A54F4">
      <w:pPr>
        <w:pStyle w:val="Title"/>
        <w:jc w:val="center"/>
        <w:rPr>
          <w:sz w:val="40"/>
          <w:szCs w:val="40"/>
        </w:rPr>
      </w:pPr>
      <w:r w:rsidRPr="000A54F4">
        <w:rPr>
          <w:sz w:val="40"/>
          <w:szCs w:val="40"/>
        </w:rPr>
        <w:t>Mental Health Benefits</w:t>
      </w:r>
      <w:r>
        <w:rPr>
          <w:sz w:val="40"/>
          <w:szCs w:val="40"/>
        </w:rPr>
        <w:t xml:space="preserve"> Fact Sheet</w:t>
      </w:r>
    </w:p>
    <w:p w14:paraId="4971E7E6" w14:textId="213A47AA" w:rsidR="005E1815" w:rsidRPr="005E1815" w:rsidRDefault="0056256E" w:rsidP="00FC6C91">
      <w:pPr>
        <w:pStyle w:val="ContactInf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1AD6F3" wp14:editId="05827C45">
                <wp:simplePos x="0" y="0"/>
                <wp:positionH relativeFrom="column">
                  <wp:posOffset>-236220</wp:posOffset>
                </wp:positionH>
                <wp:positionV relativeFrom="paragraph">
                  <wp:posOffset>409575</wp:posOffset>
                </wp:positionV>
                <wp:extent cx="5425440" cy="4251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4251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CB88" w14:textId="53B69706" w:rsidR="000A54F4" w:rsidRDefault="000A54F4"/>
                          <w:p w14:paraId="33B52E31" w14:textId="0FCB9E46" w:rsidR="000A54F4" w:rsidRPr="00C9647A" w:rsidRDefault="000A54F4" w:rsidP="000A54F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color w:val="A20000"/>
                                <w:sz w:val="28"/>
                                <w:szCs w:val="28"/>
                              </w:rPr>
                              <w:t>People who live near green spaces are less depressed and have better “thinking” abilities</w:t>
                            </w:r>
                          </w:p>
                          <w:p w14:paraId="40CC6F27" w14:textId="77777777" w:rsidR="00C9647A" w:rsidRPr="000A54F4" w:rsidRDefault="00C9647A" w:rsidP="00C9647A">
                            <w:pPr>
                              <w:pStyle w:val="ListParagraph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</w:p>
                          <w:p w14:paraId="719AFA9E" w14:textId="6BA1846E" w:rsidR="00C9647A" w:rsidRPr="00C9647A" w:rsidRDefault="00C9647A" w:rsidP="00C964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Style w:val="Strong"/>
                                <w:color w:val="A20000"/>
                                <w:sz w:val="28"/>
                                <w:szCs w:val="28"/>
                              </w:rPr>
                              <w:t>Nature helps people recover from stress.</w:t>
                            </w:r>
                          </w:p>
                          <w:p w14:paraId="2910577D" w14:textId="77777777" w:rsidR="00C9647A" w:rsidRDefault="00C9647A" w:rsidP="00C9647A">
                            <w:pPr>
                              <w:pStyle w:val="ListParagraph"/>
                            </w:pPr>
                          </w:p>
                          <w:p w14:paraId="6321F712" w14:textId="347116E2" w:rsidR="00C9647A" w:rsidRPr="00C9647A" w:rsidRDefault="00C9647A" w:rsidP="00C964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  <w:t>Trees, Green Spaces and Nature supports abilities to problem-solve, remember things, plan and be creative.</w:t>
                            </w:r>
                          </w:p>
                          <w:p w14:paraId="2CAE5C5E" w14:textId="77777777" w:rsidR="00C9647A" w:rsidRPr="0056256E" w:rsidRDefault="00C9647A" w:rsidP="00C9647A">
                            <w:pPr>
                              <w:pStyle w:val="ListParagraph"/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</w:pPr>
                          </w:p>
                          <w:p w14:paraId="7C142A79" w14:textId="13B962A8" w:rsidR="00C9647A" w:rsidRPr="0056256E" w:rsidRDefault="00C9647A" w:rsidP="00C964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</w:pPr>
                            <w:r w:rsidRPr="0056256E"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  <w:t>Plants in the works space help employees have better memories and focus.</w:t>
                            </w:r>
                          </w:p>
                          <w:p w14:paraId="4A3D35B1" w14:textId="77777777" w:rsidR="00C9647A" w:rsidRPr="0056256E" w:rsidRDefault="00C9647A" w:rsidP="00C9647A">
                            <w:pPr>
                              <w:pStyle w:val="ListParagraph"/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</w:pPr>
                          </w:p>
                          <w:p w14:paraId="13129079" w14:textId="66D9D71D" w:rsidR="00C9647A" w:rsidRPr="0056256E" w:rsidRDefault="00C9647A" w:rsidP="00C964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</w:pPr>
                            <w:r w:rsidRPr="0056256E"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  <w:t>Children with access to nature are more disciplined, less angry and more cooperative with peers.</w:t>
                            </w:r>
                          </w:p>
                          <w:p w14:paraId="2114F0B2" w14:textId="77777777" w:rsidR="00C9647A" w:rsidRPr="0056256E" w:rsidRDefault="00C9647A" w:rsidP="00C9647A">
                            <w:pPr>
                              <w:pStyle w:val="ListParagraph"/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</w:pPr>
                          </w:p>
                          <w:p w14:paraId="7DA7953B" w14:textId="135CC5B8" w:rsidR="00C9647A" w:rsidRPr="0056256E" w:rsidRDefault="0056256E" w:rsidP="00C964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</w:pPr>
                            <w:r w:rsidRPr="0056256E"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  <w:t>Gardens help elderly patient’s mobility and mental</w:t>
                            </w:r>
                            <w:r w:rsidR="00994CF3"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  <w:t xml:space="preserve"> well-being</w:t>
                            </w:r>
                            <w:r w:rsidRPr="0056256E">
                              <w:rPr>
                                <w:b/>
                                <w:bCs/>
                                <w:color w:val="A2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E87190" w14:textId="77777777" w:rsidR="000A54F4" w:rsidRDefault="000A5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D6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6pt;margin-top:32.25pt;width:427.2pt;height:33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" fillcolor="#d8d8d8 [2732]">
                <v:textbox>
                  <w:txbxContent>
                    <w:p w14:paraId="6757CB88" w14:textId="53B69706" w:rsidR="000A54F4" w:rsidRDefault="000A54F4"/>
                    <w:p w14:paraId="33B52E31" w14:textId="0FCB9E46" w:rsidR="000A54F4" w:rsidRPr="00C9647A" w:rsidRDefault="000A54F4" w:rsidP="000A54F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Style w:val="Strong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color w:val="A20000"/>
                          <w:sz w:val="28"/>
                          <w:szCs w:val="28"/>
                        </w:rPr>
                        <w:t>People who live near green spaces are less depressed and have better “thinking” abilities</w:t>
                      </w:r>
                    </w:p>
                    <w:p w14:paraId="40CC6F27" w14:textId="77777777" w:rsidR="00C9647A" w:rsidRPr="000A54F4" w:rsidRDefault="00C9647A" w:rsidP="00C9647A">
                      <w:pPr>
                        <w:pStyle w:val="ListParagraph"/>
                        <w:rPr>
                          <w:rStyle w:val="Strong"/>
                          <w:b w:val="0"/>
                          <w:bCs w:val="0"/>
                        </w:rPr>
                      </w:pPr>
                    </w:p>
                    <w:p w14:paraId="719AFA9E" w14:textId="6BA1846E" w:rsidR="00C9647A" w:rsidRPr="00C9647A" w:rsidRDefault="00C9647A" w:rsidP="00C9647A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Style w:val="Strong"/>
                          <w:color w:val="A20000"/>
                          <w:sz w:val="28"/>
                          <w:szCs w:val="28"/>
                        </w:rPr>
                        <w:t>Nature helps people recover from stress.</w:t>
                      </w:r>
                    </w:p>
                    <w:p w14:paraId="2910577D" w14:textId="77777777" w:rsidR="00C9647A" w:rsidRDefault="00C9647A" w:rsidP="00C9647A">
                      <w:pPr>
                        <w:pStyle w:val="ListParagraph"/>
                      </w:pPr>
                    </w:p>
                    <w:p w14:paraId="6321F712" w14:textId="347116E2" w:rsidR="00C9647A" w:rsidRPr="00C9647A" w:rsidRDefault="00C9647A" w:rsidP="00C9647A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  <w:t>Trees, Green Spaces and Nature supports abilities to problem-solve, remember things, plan and be creative.</w:t>
                      </w:r>
                    </w:p>
                    <w:p w14:paraId="2CAE5C5E" w14:textId="77777777" w:rsidR="00C9647A" w:rsidRPr="0056256E" w:rsidRDefault="00C9647A" w:rsidP="00C9647A">
                      <w:pPr>
                        <w:pStyle w:val="ListParagraph"/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</w:pPr>
                    </w:p>
                    <w:p w14:paraId="7C142A79" w14:textId="13B962A8" w:rsidR="00C9647A" w:rsidRPr="0056256E" w:rsidRDefault="00C9647A" w:rsidP="00C9647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</w:pPr>
                      <w:r w:rsidRPr="0056256E"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  <w:t>Plants in the works space help employees have better memories and focus.</w:t>
                      </w:r>
                    </w:p>
                    <w:p w14:paraId="4A3D35B1" w14:textId="77777777" w:rsidR="00C9647A" w:rsidRPr="0056256E" w:rsidRDefault="00C9647A" w:rsidP="00C9647A">
                      <w:pPr>
                        <w:pStyle w:val="ListParagraph"/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</w:pPr>
                    </w:p>
                    <w:p w14:paraId="13129079" w14:textId="66D9D71D" w:rsidR="00C9647A" w:rsidRPr="0056256E" w:rsidRDefault="00C9647A" w:rsidP="00C9647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</w:pPr>
                      <w:r w:rsidRPr="0056256E"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  <w:t>Children with access to nature are more disciplined, less angry and more cooperative with peers.</w:t>
                      </w:r>
                    </w:p>
                    <w:p w14:paraId="2114F0B2" w14:textId="77777777" w:rsidR="00C9647A" w:rsidRPr="0056256E" w:rsidRDefault="00C9647A" w:rsidP="00C9647A">
                      <w:pPr>
                        <w:pStyle w:val="ListParagraph"/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</w:pPr>
                    </w:p>
                    <w:p w14:paraId="7DA7953B" w14:textId="135CC5B8" w:rsidR="00C9647A" w:rsidRPr="0056256E" w:rsidRDefault="0056256E" w:rsidP="00C9647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</w:pPr>
                      <w:r w:rsidRPr="0056256E"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  <w:t>Gardens help elderly patient’s mobility and mental</w:t>
                      </w:r>
                      <w:r w:rsidR="00994CF3"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  <w:t xml:space="preserve"> well-being</w:t>
                      </w:r>
                      <w:r w:rsidRPr="0056256E">
                        <w:rPr>
                          <w:b/>
                          <w:bCs/>
                          <w:color w:val="A20000"/>
                          <w:sz w:val="28"/>
                          <w:szCs w:val="28"/>
                        </w:rPr>
                        <w:t>.</w:t>
                      </w:r>
                    </w:p>
                    <w:p w14:paraId="28E87190" w14:textId="77777777" w:rsidR="000A54F4" w:rsidRDefault="000A54F4"/>
                  </w:txbxContent>
                </v:textbox>
                <w10:wrap type="square"/>
              </v:shape>
            </w:pict>
          </mc:Fallback>
        </mc:AlternateContent>
      </w:r>
    </w:p>
    <w:sectPr w:rsidR="005E1815" w:rsidRPr="005E1815" w:rsidSect="00C6238D">
      <w:headerReference w:type="default" r:id="rId12"/>
      <w:footerReference w:type="default" r:id="rId13"/>
      <w:headerReference w:type="first" r:id="rId14"/>
      <w:pgSz w:w="12240" w:h="15840"/>
      <w:pgMar w:top="2232" w:right="2232" w:bottom="1800" w:left="2232" w:header="720" w:footer="864" w:gutter="0"/>
      <w:pgBorders w:offsetFrom="page">
        <w:top w:val="single" w:sz="36" w:space="24" w:color="A20000"/>
        <w:left w:val="single" w:sz="36" w:space="24" w:color="A20000"/>
        <w:bottom w:val="single" w:sz="36" w:space="24" w:color="A20000"/>
        <w:right w:val="single" w:sz="36" w:space="24" w:color="A2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BDF8D" w14:textId="77777777" w:rsidR="00047F2A" w:rsidRDefault="00047F2A" w:rsidP="0068245E">
      <w:pPr>
        <w:spacing w:after="0" w:line="240" w:lineRule="auto"/>
      </w:pPr>
      <w:r>
        <w:separator/>
      </w:r>
    </w:p>
  </w:endnote>
  <w:endnote w:type="continuationSeparator" w:id="0">
    <w:p w14:paraId="5783F282" w14:textId="77777777" w:rsidR="00047F2A" w:rsidRDefault="00047F2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b Medium">
    <w:charset w:val="DE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BE55DA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6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3BE8C" w14:textId="77777777" w:rsidR="00047F2A" w:rsidRDefault="00047F2A" w:rsidP="0068245E">
      <w:pPr>
        <w:spacing w:after="0" w:line="240" w:lineRule="auto"/>
      </w:pPr>
      <w:r>
        <w:separator/>
      </w:r>
    </w:p>
  </w:footnote>
  <w:footnote w:type="continuationSeparator" w:id="0">
    <w:p w14:paraId="0E45A6FF" w14:textId="77777777" w:rsidR="00047F2A" w:rsidRDefault="00047F2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D066D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6CBBD218" wp14:editId="7C77CF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E7D15C8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" path="m,l6848856,r,9144000l,9144000,,xm466133,466133r,8211734l6382723,8677867r,-8211734l466133,466133xe" fillcolor="#b2b2b2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9C1CB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1B63AADA" wp14:editId="599E1C5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F9C9638" id="Frame 20" o:spid="_x0000_s1026" alt="Border around document" style="position:absolute;margin-left:0;margin-top:0;width:539.3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" path="m,l6848856,r,9144000l,9144000,,xm466133,466133r,8211734l6382723,8677867r,-8211734l466133,466133xe" fillcolor="#b2b2b2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692338B"/>
    <w:multiLevelType w:val="hybridMultilevel"/>
    <w:tmpl w:val="53880388"/>
    <w:lvl w:ilvl="0" w:tplc="6CAEE704">
      <w:start w:val="1"/>
      <w:numFmt w:val="bullet"/>
      <w:lvlText w:val="▶"/>
      <w:lvlJc w:val="left"/>
      <w:pPr>
        <w:ind w:left="720" w:hanging="360"/>
      </w:pPr>
      <w:rPr>
        <w:rFonts w:ascii="Krub Medium" w:hAnsi="Krub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8369083">
    <w:abstractNumId w:val="10"/>
  </w:num>
  <w:num w:numId="2" w16cid:durableId="170072504">
    <w:abstractNumId w:val="13"/>
  </w:num>
  <w:num w:numId="3" w16cid:durableId="185292114">
    <w:abstractNumId w:val="9"/>
  </w:num>
  <w:num w:numId="4" w16cid:durableId="773281117">
    <w:abstractNumId w:val="12"/>
  </w:num>
  <w:num w:numId="5" w16cid:durableId="2109962945">
    <w:abstractNumId w:val="7"/>
  </w:num>
  <w:num w:numId="6" w16cid:durableId="2030519814">
    <w:abstractNumId w:val="6"/>
  </w:num>
  <w:num w:numId="7" w16cid:durableId="982657445">
    <w:abstractNumId w:val="5"/>
  </w:num>
  <w:num w:numId="8" w16cid:durableId="1740126782">
    <w:abstractNumId w:val="4"/>
  </w:num>
  <w:num w:numId="9" w16cid:durableId="1023673538">
    <w:abstractNumId w:val="11"/>
  </w:num>
  <w:num w:numId="10" w16cid:durableId="286621328">
    <w:abstractNumId w:val="3"/>
  </w:num>
  <w:num w:numId="11" w16cid:durableId="1647540472">
    <w:abstractNumId w:val="2"/>
  </w:num>
  <w:num w:numId="12" w16cid:durableId="1034189423">
    <w:abstractNumId w:val="1"/>
  </w:num>
  <w:num w:numId="13" w16cid:durableId="1769159212">
    <w:abstractNumId w:val="0"/>
  </w:num>
  <w:num w:numId="14" w16cid:durableId="682333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684176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isplayBackgroundShape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EE"/>
    <w:rsid w:val="00047F2A"/>
    <w:rsid w:val="000768F4"/>
    <w:rsid w:val="0008632C"/>
    <w:rsid w:val="000A54F4"/>
    <w:rsid w:val="000E33EA"/>
    <w:rsid w:val="00112287"/>
    <w:rsid w:val="001570B2"/>
    <w:rsid w:val="001624C3"/>
    <w:rsid w:val="00164AC3"/>
    <w:rsid w:val="001F0E84"/>
    <w:rsid w:val="00220400"/>
    <w:rsid w:val="00221C53"/>
    <w:rsid w:val="002733AA"/>
    <w:rsid w:val="002A068F"/>
    <w:rsid w:val="002F1575"/>
    <w:rsid w:val="0030446C"/>
    <w:rsid w:val="0036181A"/>
    <w:rsid w:val="004611DB"/>
    <w:rsid w:val="00484D97"/>
    <w:rsid w:val="004A1A94"/>
    <w:rsid w:val="00561481"/>
    <w:rsid w:val="0056256E"/>
    <w:rsid w:val="005A2EDE"/>
    <w:rsid w:val="005D2D39"/>
    <w:rsid w:val="005E1815"/>
    <w:rsid w:val="0068245E"/>
    <w:rsid w:val="00692C40"/>
    <w:rsid w:val="0069500E"/>
    <w:rsid w:val="006B20EE"/>
    <w:rsid w:val="006E191A"/>
    <w:rsid w:val="00713F12"/>
    <w:rsid w:val="007177C1"/>
    <w:rsid w:val="0073666E"/>
    <w:rsid w:val="00752483"/>
    <w:rsid w:val="007A2971"/>
    <w:rsid w:val="007A4EDB"/>
    <w:rsid w:val="007A70CF"/>
    <w:rsid w:val="007C3296"/>
    <w:rsid w:val="00834305"/>
    <w:rsid w:val="008466BC"/>
    <w:rsid w:val="00851984"/>
    <w:rsid w:val="0085216E"/>
    <w:rsid w:val="008701A5"/>
    <w:rsid w:val="0089436B"/>
    <w:rsid w:val="00897FB4"/>
    <w:rsid w:val="008C4FC8"/>
    <w:rsid w:val="009124DD"/>
    <w:rsid w:val="00922437"/>
    <w:rsid w:val="0094423C"/>
    <w:rsid w:val="00976EA9"/>
    <w:rsid w:val="00994CF3"/>
    <w:rsid w:val="009B1E84"/>
    <w:rsid w:val="00A560C2"/>
    <w:rsid w:val="00A56F98"/>
    <w:rsid w:val="00A61002"/>
    <w:rsid w:val="00A64661"/>
    <w:rsid w:val="00A95506"/>
    <w:rsid w:val="00A95FC2"/>
    <w:rsid w:val="00A97EEB"/>
    <w:rsid w:val="00AB123B"/>
    <w:rsid w:val="00B168F9"/>
    <w:rsid w:val="00B275EC"/>
    <w:rsid w:val="00B4143F"/>
    <w:rsid w:val="00B620E5"/>
    <w:rsid w:val="00BB595E"/>
    <w:rsid w:val="00C40B41"/>
    <w:rsid w:val="00C41CA0"/>
    <w:rsid w:val="00C6238D"/>
    <w:rsid w:val="00C67FD5"/>
    <w:rsid w:val="00C93A32"/>
    <w:rsid w:val="00C9647A"/>
    <w:rsid w:val="00CA4905"/>
    <w:rsid w:val="00CA6F86"/>
    <w:rsid w:val="00CE754C"/>
    <w:rsid w:val="00CE7E1B"/>
    <w:rsid w:val="00CF207A"/>
    <w:rsid w:val="00D05DC0"/>
    <w:rsid w:val="00D529A9"/>
    <w:rsid w:val="00D7573C"/>
    <w:rsid w:val="00D92469"/>
    <w:rsid w:val="00D97147"/>
    <w:rsid w:val="00DA752F"/>
    <w:rsid w:val="00E03E13"/>
    <w:rsid w:val="00E402F3"/>
    <w:rsid w:val="00E43EFE"/>
    <w:rsid w:val="00E939E6"/>
    <w:rsid w:val="00EA786A"/>
    <w:rsid w:val="00F06BE9"/>
    <w:rsid w:val="00F111B7"/>
    <w:rsid w:val="00F31580"/>
    <w:rsid w:val="00F821A1"/>
    <w:rsid w:val="00F85ABB"/>
    <w:rsid w:val="00FB5CE6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7B3243"/>
  <w15:chartTrackingRefBased/>
  <w15:docId w15:val="{1BCFDAA4-BEDE-4489-8E80-06599940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6E6E6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E6E6E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95959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95959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858585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858585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000000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858585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858585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000000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6E6E6E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6E6E6E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95959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6E6E6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6E6E6E" w:themeColor="accent1" w:themeShade="80"/>
        <w:bottom w:val="single" w:sz="4" w:space="10" w:color="6E6E6E" w:themeColor="accent1" w:themeShade="80"/>
      </w:pBdr>
      <w:spacing w:before="360" w:after="360"/>
      <w:jc w:val="center"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6E6E6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6E6E6E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6E6E6E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04040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95959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95959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0A5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d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88fc64-4fc7-4ce5-9021-c38539a81fb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B81A36B949A643AC3D625B2786FFCF" ma:contentTypeVersion="13" ma:contentTypeDescription="Create a new document." ma:contentTypeScope="" ma:versionID="a75b0441d95d582c2526cbf923b9b38e">
  <xsd:schema xmlns:xsd="http://www.w3.org/2001/XMLSchema" xmlns:xs="http://www.w3.org/2001/XMLSchema" xmlns:p="http://schemas.microsoft.com/office/2006/metadata/properties" xmlns:ns2="5888fc64-4fc7-4ce5-9021-c38539a81fbe" xmlns:ns3="7a12b634-940b-4d96-9c54-fcdcacdad810" targetNamespace="http://schemas.microsoft.com/office/2006/metadata/properties" ma:root="true" ma:fieldsID="fa61e826fe2ec073fb24331c393e8083" ns2:_="" ns3:_="">
    <xsd:import namespace="5888fc64-4fc7-4ce5-9021-c38539a81fbe"/>
    <xsd:import namespace="7a12b634-940b-4d96-9c54-fcdcacdad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8fc64-4fc7-4ce5-9021-c38539a81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d038b50-52dc-447d-ac2e-a29bd036c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2b634-940b-4d96-9c54-fcdcacdad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DF98EE-FF04-41DC-BE19-58B75560A1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CBA6E3C3-4BCC-4C43-906B-B3EEDB08A4E0}"/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guide.dotx</Template>
  <TotalTime>37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Davis Hamlin</dc:creator>
  <cp:keywords/>
  <dc:description/>
  <cp:lastModifiedBy>Mary Davis Hamlin</cp:lastModifiedBy>
  <cp:revision>9</cp:revision>
  <dcterms:created xsi:type="dcterms:W3CDTF">2024-09-24T20:24:00Z</dcterms:created>
  <dcterms:modified xsi:type="dcterms:W3CDTF">2024-09-24T22:32:00Z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0x0101005CB81A36B949A643AC3D625B2786FFCF</vt:lpwstr>
  </property>
</Properties>
</file>